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7" w:rightFromText="187" w:vertAnchor="page" w:horzAnchor="page" w:tblpXSpec="center" w:tblpY="505"/>
        <w:tblOverlap w:val="never"/>
        <w:tblW w:w="109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921"/>
        <w:gridCol w:w="3547"/>
        <w:gridCol w:w="18"/>
        <w:gridCol w:w="26"/>
        <w:gridCol w:w="406"/>
        <w:gridCol w:w="1008"/>
        <w:gridCol w:w="1080"/>
        <w:gridCol w:w="432"/>
        <w:gridCol w:w="1548"/>
        <w:gridCol w:w="994"/>
      </w:tblGrid>
      <w:tr w:rsidR="004D59AF" w:rsidRPr="00FB4C7E" w14:paraId="6335907D" w14:textId="77777777">
        <w:trPr>
          <w:trHeight w:val="461"/>
        </w:trPr>
        <w:tc>
          <w:tcPr>
            <w:tcW w:w="1921" w:type="dxa"/>
            <w:tcBorders>
              <w:top w:val="nil"/>
              <w:left w:val="nil"/>
              <w:right w:val="nil"/>
            </w:tcBorders>
            <w:vAlign w:val="center"/>
          </w:tcPr>
          <w:p w14:paraId="29C6A118" w14:textId="77777777" w:rsidR="002E3696" w:rsidRDefault="0036595F" w:rsidP="00601A5D">
            <w:pPr>
              <w:pStyle w:val="Heading3"/>
            </w:pPr>
            <w:r>
              <w:t>Date</w:t>
            </w:r>
            <w:r w:rsidR="00D75823">
              <w:t>:</w:t>
            </w:r>
          </w:p>
          <w:p w14:paraId="441EE358" w14:textId="1CA51F21" w:rsidR="0036595F" w:rsidRPr="00FB4C7E" w:rsidRDefault="00FE6AB5" w:rsidP="00601A5D">
            <w:pPr>
              <w:pStyle w:val="Heading3"/>
            </w:pPr>
            <w:r>
              <w:t>6/</w:t>
            </w:r>
            <w:r w:rsidR="00A637F5">
              <w:t>17</w:t>
            </w:r>
            <w:r>
              <w:t>/26</w:t>
            </w:r>
          </w:p>
        </w:tc>
        <w:tc>
          <w:tcPr>
            <w:tcW w:w="6517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00487B3" w14:textId="77777777" w:rsidR="0036595F" w:rsidRPr="00FB4C7E" w:rsidRDefault="0036595F" w:rsidP="009C2E35">
            <w:pPr>
              <w:pStyle w:val="Heading1"/>
            </w:pPr>
            <w:r w:rsidRPr="00FB4C7E">
              <w:t xml:space="preserve">Bill of Lading – Short Form – Not </w:t>
            </w:r>
            <w:r>
              <w:t>Negotiable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8D6CAF8" w14:textId="77777777" w:rsidR="0036595F" w:rsidRPr="00FB4C7E" w:rsidRDefault="0036595F" w:rsidP="009C2E35">
            <w:pPr>
              <w:pStyle w:val="Heading2"/>
            </w:pPr>
            <w:r>
              <w:t>Page</w:t>
            </w:r>
            <w:r w:rsidRPr="00FB4C7E">
              <w:t xml:space="preserve"> 1 of </w:t>
            </w:r>
            <w:r w:rsidR="00901C82">
              <w:fldChar w:fldCharType="begin"/>
            </w:r>
            <w:r w:rsidR="00901C82">
              <w:instrText xml:space="preserve"> NUMPAGES   \* MERGEFORMAT </w:instrText>
            </w:r>
            <w:r w:rsidR="00901C82">
              <w:fldChar w:fldCharType="separate"/>
            </w:r>
            <w:r w:rsidR="009B37A5">
              <w:rPr>
                <w:noProof/>
              </w:rPr>
              <w:t>1</w:t>
            </w:r>
            <w:r w:rsidR="00901C82">
              <w:rPr>
                <w:noProof/>
              </w:rPr>
              <w:fldChar w:fldCharType="end"/>
            </w:r>
          </w:p>
        </w:tc>
      </w:tr>
      <w:tr w:rsidR="000D5F7F" w:rsidRPr="00FB4C7E" w14:paraId="0D9E217F" w14:textId="77777777">
        <w:trPr>
          <w:trHeight w:val="288"/>
        </w:trPr>
        <w:tc>
          <w:tcPr>
            <w:tcW w:w="5468" w:type="dxa"/>
            <w:gridSpan w:val="2"/>
            <w:tcBorders>
              <w:right w:val="single" w:sz="4" w:space="0" w:color="808080"/>
            </w:tcBorders>
            <w:shd w:val="clear" w:color="auto" w:fill="E6E6E6"/>
            <w:vAlign w:val="center"/>
          </w:tcPr>
          <w:p w14:paraId="18F50A1E" w14:textId="77777777" w:rsidR="000D5F7F" w:rsidRPr="00FB4C7E" w:rsidRDefault="000D5F7F" w:rsidP="009C2E35">
            <w:pPr>
              <w:pStyle w:val="SectionTitle"/>
            </w:pPr>
            <w:r w:rsidRPr="00FB4C7E">
              <w:t>Ship From</w:t>
            </w:r>
          </w:p>
        </w:tc>
        <w:tc>
          <w:tcPr>
            <w:tcW w:w="5512" w:type="dxa"/>
            <w:gridSpan w:val="8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91DA4C" w14:textId="77777777" w:rsidR="00AA5DC0" w:rsidRDefault="000D5F7F" w:rsidP="009C2E35">
            <w:pPr>
              <w:pStyle w:val="Bold"/>
              <w:rPr>
                <w:sz w:val="40"/>
                <w:szCs w:val="56"/>
              </w:rPr>
            </w:pPr>
            <w:r w:rsidRPr="00FB4C7E">
              <w:t>Bill of Lading Number</w:t>
            </w:r>
            <w:r>
              <w:t>:</w:t>
            </w:r>
            <w:r w:rsidR="00D05EA8">
              <w:t xml:space="preserve"> </w:t>
            </w:r>
          </w:p>
          <w:p w14:paraId="75704E54" w14:textId="6467B361" w:rsidR="006F2CAB" w:rsidRDefault="00FE6AB5" w:rsidP="009C2E35">
            <w:pPr>
              <w:pStyle w:val="Bold"/>
              <w:rPr>
                <w:sz w:val="40"/>
                <w:szCs w:val="56"/>
              </w:rPr>
            </w:pPr>
            <w:r>
              <w:rPr>
                <w:sz w:val="40"/>
                <w:szCs w:val="56"/>
              </w:rPr>
              <w:t>RS6</w:t>
            </w:r>
            <w:r w:rsidR="00376DA5">
              <w:rPr>
                <w:sz w:val="40"/>
                <w:szCs w:val="56"/>
              </w:rPr>
              <w:t>17</w:t>
            </w:r>
            <w:r w:rsidR="00A637F5">
              <w:rPr>
                <w:sz w:val="40"/>
                <w:szCs w:val="56"/>
              </w:rPr>
              <w:t>26</w:t>
            </w:r>
          </w:p>
          <w:p w14:paraId="7079D99C" w14:textId="77777777" w:rsidR="00AA5DC0" w:rsidRPr="00FB4C7E" w:rsidRDefault="00AA5DC0" w:rsidP="0024239F">
            <w:pPr>
              <w:pStyle w:val="Bold"/>
            </w:pPr>
          </w:p>
        </w:tc>
      </w:tr>
      <w:tr w:rsidR="00FE6AB5" w:rsidRPr="00FB4C7E" w14:paraId="409E1632" w14:textId="77777777">
        <w:trPr>
          <w:gridAfter w:val="6"/>
          <w:wAfter w:w="5468" w:type="dxa"/>
          <w:trHeight w:val="176"/>
        </w:trPr>
        <w:tc>
          <w:tcPr>
            <w:tcW w:w="5512" w:type="dxa"/>
            <w:gridSpan w:val="4"/>
            <w:tcBorders>
              <w:top w:val="nil"/>
              <w:bottom w:val="single" w:sz="4" w:space="0" w:color="808080"/>
            </w:tcBorders>
            <w:tcMar>
              <w:top w:w="43" w:type="dxa"/>
              <w:bottom w:w="43" w:type="dxa"/>
            </w:tcMar>
            <w:vAlign w:val="center"/>
          </w:tcPr>
          <w:p w14:paraId="332A7E4D" w14:textId="77777777" w:rsidR="00A637F5" w:rsidRDefault="00A637F5" w:rsidP="00A637F5">
            <w:pPr>
              <w:pStyle w:val="PlainText"/>
            </w:pPr>
            <w:proofErr w:type="spellStart"/>
            <w:r>
              <w:t>Rebtex</w:t>
            </w:r>
            <w:proofErr w:type="spellEnd"/>
          </w:p>
          <w:p w14:paraId="003C1BF4" w14:textId="77777777" w:rsidR="00A637F5" w:rsidRDefault="00A637F5" w:rsidP="00A637F5">
            <w:pPr>
              <w:pStyle w:val="PlainText"/>
            </w:pPr>
          </w:p>
          <w:p w14:paraId="1D091A29" w14:textId="77777777" w:rsidR="00A637F5" w:rsidRDefault="00A637F5" w:rsidP="00A637F5">
            <w:pPr>
              <w:pStyle w:val="PlainText"/>
            </w:pPr>
            <w:r>
              <w:t xml:space="preserve">     40 Industrial Pkwy</w:t>
            </w:r>
          </w:p>
          <w:p w14:paraId="013D6B6B" w14:textId="77777777" w:rsidR="00A637F5" w:rsidRDefault="00A637F5" w:rsidP="00A637F5">
            <w:pPr>
              <w:pStyle w:val="PlainText"/>
            </w:pPr>
          </w:p>
          <w:p w14:paraId="2C4EA58A" w14:textId="77777777" w:rsidR="00A637F5" w:rsidRDefault="00A637F5" w:rsidP="00A637F5">
            <w:pPr>
              <w:pStyle w:val="PlainText"/>
            </w:pPr>
            <w:r>
              <w:t xml:space="preserve">     Somerville, NJ 08876</w:t>
            </w:r>
          </w:p>
          <w:p w14:paraId="6031656A" w14:textId="77777777" w:rsidR="00A637F5" w:rsidRDefault="00A637F5" w:rsidP="00A637F5">
            <w:pPr>
              <w:pStyle w:val="PlainText"/>
            </w:pPr>
          </w:p>
          <w:p w14:paraId="620C8762" w14:textId="77777777" w:rsidR="00A637F5" w:rsidRDefault="00A637F5" w:rsidP="00A637F5">
            <w:pPr>
              <w:pStyle w:val="PlainText"/>
            </w:pPr>
            <w:r>
              <w:t xml:space="preserve">     Phone#908-722-3549</w:t>
            </w:r>
          </w:p>
          <w:p w14:paraId="092C7BB8" w14:textId="7BAF3998" w:rsidR="00FE6AB5" w:rsidRPr="00A637F5" w:rsidRDefault="00FE6AB5" w:rsidP="00FE6AB5">
            <w:pPr>
              <w:rPr>
                <w:rFonts w:ascii="Congenial Light" w:hAnsi="Congenial Light"/>
                <w:sz w:val="24"/>
              </w:rPr>
            </w:pPr>
          </w:p>
          <w:p w14:paraId="0A92E66A" w14:textId="77777777" w:rsidR="00FE6AB5" w:rsidRPr="003F742A" w:rsidRDefault="00FE6AB5" w:rsidP="00F456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5F7F" w:rsidRPr="00FB4C7E" w14:paraId="3F3B2A37" w14:textId="77777777">
        <w:trPr>
          <w:trHeight w:val="288"/>
        </w:trPr>
        <w:tc>
          <w:tcPr>
            <w:tcW w:w="5468" w:type="dxa"/>
            <w:gridSpan w:val="2"/>
            <w:shd w:val="clear" w:color="auto" w:fill="E6E6E6"/>
            <w:vAlign w:val="center"/>
          </w:tcPr>
          <w:p w14:paraId="0BC66405" w14:textId="77777777" w:rsidR="000D5F7F" w:rsidRPr="00FB4C7E" w:rsidRDefault="000D5F7F" w:rsidP="009C2E35">
            <w:pPr>
              <w:pStyle w:val="SectionTitle"/>
            </w:pPr>
            <w:r w:rsidRPr="00FB4C7E">
              <w:t>Ship To</w:t>
            </w:r>
          </w:p>
        </w:tc>
        <w:tc>
          <w:tcPr>
            <w:tcW w:w="5512" w:type="dxa"/>
            <w:gridSpan w:val="8"/>
            <w:tcBorders>
              <w:bottom w:val="nil"/>
              <w:right w:val="single" w:sz="4" w:space="0" w:color="808080"/>
            </w:tcBorders>
            <w:vAlign w:val="center"/>
          </w:tcPr>
          <w:p w14:paraId="54F7BDDA" w14:textId="77777777" w:rsidR="000D5F7F" w:rsidRPr="00FB4C7E" w:rsidRDefault="000D5F7F" w:rsidP="009C2E35">
            <w:pPr>
              <w:pStyle w:val="Bold"/>
            </w:pPr>
            <w:r w:rsidRPr="00FB4C7E">
              <w:t>Carrier Name</w:t>
            </w:r>
            <w:r>
              <w:t>:</w:t>
            </w:r>
            <w:r w:rsidR="004357FB">
              <w:t xml:space="preserve">  </w:t>
            </w:r>
          </w:p>
        </w:tc>
      </w:tr>
      <w:tr w:rsidR="004D59AF" w:rsidRPr="00FB4C7E" w14:paraId="03B2DB1D" w14:textId="77777777">
        <w:trPr>
          <w:trHeight w:val="176"/>
        </w:trPr>
        <w:tc>
          <w:tcPr>
            <w:tcW w:w="5468" w:type="dxa"/>
            <w:gridSpan w:val="2"/>
            <w:tcBorders>
              <w:bottom w:val="single" w:sz="4" w:space="0" w:color="808080"/>
            </w:tcBorders>
            <w:tcMar>
              <w:top w:w="43" w:type="dxa"/>
              <w:bottom w:w="43" w:type="dxa"/>
            </w:tcMar>
          </w:tcPr>
          <w:p w14:paraId="5BCF4789" w14:textId="77777777" w:rsidR="003F3C72" w:rsidRDefault="00FE6AB5" w:rsidP="00FE6AB5">
            <w:pPr>
              <w:shd w:val="clear" w:color="auto" w:fill="FFFFFF"/>
              <w:textAlignment w:val="baseline"/>
              <w:rPr>
                <w:rFonts w:ascii="Aptos" w:hAnsi="Aptos"/>
                <w:color w:val="000000"/>
                <w:sz w:val="24"/>
              </w:rPr>
            </w:pPr>
            <w:r>
              <w:rPr>
                <w:rFonts w:ascii="Aptos" w:hAnsi="Aptos"/>
                <w:color w:val="000000"/>
                <w:sz w:val="24"/>
              </w:rPr>
              <w:t>CUTTING EDGE</w:t>
            </w:r>
          </w:p>
          <w:p w14:paraId="39F83E84" w14:textId="77777777" w:rsidR="00FE6AB5" w:rsidRDefault="00FE6AB5" w:rsidP="00FE6AB5">
            <w:pPr>
              <w:shd w:val="clear" w:color="auto" w:fill="FFFFFF"/>
              <w:textAlignment w:val="baseline"/>
              <w:rPr>
                <w:rFonts w:ascii="Aptos" w:hAnsi="Aptos"/>
                <w:color w:val="000000"/>
                <w:sz w:val="24"/>
              </w:rPr>
            </w:pPr>
            <w:r>
              <w:rPr>
                <w:rFonts w:ascii="Aptos" w:hAnsi="Aptos"/>
                <w:color w:val="000000"/>
                <w:sz w:val="24"/>
              </w:rPr>
              <w:t>706 SOUTH 21</w:t>
            </w:r>
            <w:r w:rsidRPr="00FE6AB5">
              <w:rPr>
                <w:rFonts w:ascii="Aptos" w:hAnsi="Aptos"/>
                <w:color w:val="000000"/>
                <w:sz w:val="24"/>
                <w:vertAlign w:val="superscript"/>
              </w:rPr>
              <w:t>ST</w:t>
            </w:r>
            <w:r>
              <w:rPr>
                <w:rFonts w:ascii="Aptos" w:hAnsi="Aptos"/>
                <w:color w:val="000000"/>
                <w:sz w:val="24"/>
              </w:rPr>
              <w:t xml:space="preserve"> ST</w:t>
            </w:r>
          </w:p>
          <w:p w14:paraId="03832F70" w14:textId="77777777" w:rsidR="00FE6AB5" w:rsidRPr="00FB4C7E" w:rsidRDefault="00FE6AB5" w:rsidP="00FE6AB5">
            <w:pPr>
              <w:shd w:val="clear" w:color="auto" w:fill="FFFFFF"/>
              <w:textAlignment w:val="baseline"/>
            </w:pPr>
            <w:r>
              <w:rPr>
                <w:rFonts w:ascii="Aptos" w:hAnsi="Aptos"/>
                <w:color w:val="000000"/>
                <w:sz w:val="24"/>
              </w:rPr>
              <w:t>Irvington NJ 07111</w:t>
            </w:r>
          </w:p>
        </w:tc>
        <w:tc>
          <w:tcPr>
            <w:tcW w:w="5512" w:type="dxa"/>
            <w:gridSpan w:val="8"/>
            <w:tcBorders>
              <w:top w:val="nil"/>
              <w:bottom w:val="single" w:sz="4" w:space="0" w:color="808080"/>
            </w:tcBorders>
            <w:tcMar>
              <w:top w:w="43" w:type="dxa"/>
              <w:bottom w:w="43" w:type="dxa"/>
            </w:tcMar>
          </w:tcPr>
          <w:p w14:paraId="5ABF9B3A" w14:textId="77777777" w:rsidR="001901D8" w:rsidRPr="00FB4C7E" w:rsidRDefault="00FE6AB5" w:rsidP="00E6244B">
            <w:r>
              <w:t>MAJESTIC TRUCKING</w:t>
            </w:r>
          </w:p>
        </w:tc>
      </w:tr>
      <w:tr w:rsidR="004D59AF" w:rsidRPr="00FB4C7E" w14:paraId="5EB98878" w14:textId="77777777">
        <w:trPr>
          <w:trHeight w:val="288"/>
        </w:trPr>
        <w:tc>
          <w:tcPr>
            <w:tcW w:w="5468" w:type="dxa"/>
            <w:gridSpan w:val="2"/>
            <w:shd w:val="clear" w:color="auto" w:fill="E6E6E6"/>
            <w:vAlign w:val="center"/>
          </w:tcPr>
          <w:p w14:paraId="7F8C8F3E" w14:textId="77777777" w:rsidR="0036595F" w:rsidRPr="00FB4C7E" w:rsidRDefault="0036595F" w:rsidP="009C2E35">
            <w:pPr>
              <w:pStyle w:val="SectionTitle"/>
            </w:pPr>
            <w:r w:rsidRPr="00FB4C7E">
              <w:t>Thir</w:t>
            </w:r>
            <w:r w:rsidR="00714325">
              <w:t>d Party Freight Charges Bill to</w:t>
            </w:r>
          </w:p>
        </w:tc>
        <w:tc>
          <w:tcPr>
            <w:tcW w:w="5512" w:type="dxa"/>
            <w:gridSpan w:val="8"/>
            <w:tcBorders>
              <w:bottom w:val="nil"/>
            </w:tcBorders>
            <w:vAlign w:val="center"/>
          </w:tcPr>
          <w:p w14:paraId="4E604811" w14:textId="77777777" w:rsidR="0036595F" w:rsidRPr="00FB4C7E" w:rsidRDefault="0036595F" w:rsidP="009C2E35">
            <w:pPr>
              <w:pStyle w:val="Bold"/>
            </w:pPr>
            <w:r w:rsidRPr="00FB4C7E">
              <w:t>S</w:t>
            </w:r>
            <w:r w:rsidR="003F787D">
              <w:t>C</w:t>
            </w:r>
            <w:r w:rsidRPr="00FB4C7E">
              <w:t>AC:</w:t>
            </w:r>
          </w:p>
        </w:tc>
      </w:tr>
      <w:tr w:rsidR="004D59AF" w:rsidRPr="00FB4C7E" w14:paraId="6FFCF2AC" w14:textId="77777777">
        <w:trPr>
          <w:trHeight w:val="489"/>
        </w:trPr>
        <w:tc>
          <w:tcPr>
            <w:tcW w:w="5468" w:type="dxa"/>
            <w:gridSpan w:val="2"/>
            <w:tcMar>
              <w:top w:w="43" w:type="dxa"/>
              <w:bottom w:w="43" w:type="dxa"/>
            </w:tcMar>
          </w:tcPr>
          <w:p w14:paraId="0EB54AB3" w14:textId="77777777" w:rsidR="0036595F" w:rsidRPr="00E26D8D" w:rsidRDefault="00277DA4" w:rsidP="009C2E35">
            <w:pPr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5512" w:type="dxa"/>
            <w:gridSpan w:val="8"/>
            <w:tcBorders>
              <w:top w:val="nil"/>
            </w:tcBorders>
            <w:tcMar>
              <w:top w:w="43" w:type="dxa"/>
              <w:bottom w:w="43" w:type="dxa"/>
            </w:tcMar>
          </w:tcPr>
          <w:p w14:paraId="5BFF661B" w14:textId="77777777" w:rsidR="009E71D3" w:rsidRPr="00FB4C7E" w:rsidRDefault="009E71D3" w:rsidP="002E3696"/>
        </w:tc>
      </w:tr>
      <w:tr w:rsidR="00CA2CD6" w:rsidRPr="00FB4C7E" w14:paraId="56C7249B" w14:textId="77777777">
        <w:trPr>
          <w:trHeight w:val="176"/>
        </w:trPr>
        <w:tc>
          <w:tcPr>
            <w:tcW w:w="5468" w:type="dxa"/>
            <w:gridSpan w:val="2"/>
            <w:vMerge w:val="restart"/>
            <w:tcMar>
              <w:top w:w="43" w:type="dxa"/>
              <w:bottom w:w="43" w:type="dxa"/>
            </w:tcMar>
          </w:tcPr>
          <w:p w14:paraId="55F69AA8" w14:textId="77777777" w:rsidR="00D75823" w:rsidRDefault="00CA2CD6" w:rsidP="009C2E35">
            <w:pPr>
              <w:pStyle w:val="Bold"/>
            </w:pPr>
            <w:r w:rsidRPr="00FB4C7E">
              <w:t>Special Instructions:</w:t>
            </w:r>
          </w:p>
          <w:p w14:paraId="709807B4" w14:textId="77777777" w:rsidR="002E3696" w:rsidRDefault="002E3696" w:rsidP="009C2E35">
            <w:pPr>
              <w:pStyle w:val="Bold"/>
            </w:pPr>
          </w:p>
          <w:p w14:paraId="136C7B15" w14:textId="77777777" w:rsidR="003F742A" w:rsidRDefault="00CD1827" w:rsidP="003C2C54">
            <w:pPr>
              <w:pStyle w:val="Bold"/>
            </w:pPr>
            <w:r>
              <w:t>PICK UP FRIDAY DELIVER ON MONDAY</w:t>
            </w:r>
          </w:p>
          <w:p w14:paraId="43BA7D51" w14:textId="77777777" w:rsidR="00F40AAF" w:rsidRDefault="00F40AAF" w:rsidP="003C2C54">
            <w:pPr>
              <w:pStyle w:val="Bold"/>
            </w:pPr>
            <w:r>
              <w:t>NON-STACKABLE</w:t>
            </w:r>
          </w:p>
          <w:p w14:paraId="6466581A" w14:textId="77777777" w:rsidR="00F40AAF" w:rsidRPr="007879CA" w:rsidRDefault="00F40AAF" w:rsidP="003C2C54">
            <w:pPr>
              <w:pStyle w:val="Bold"/>
            </w:pPr>
          </w:p>
        </w:tc>
        <w:tc>
          <w:tcPr>
            <w:tcW w:w="5512" w:type="dxa"/>
            <w:gridSpan w:val="8"/>
          </w:tcPr>
          <w:p w14:paraId="454EC8D1" w14:textId="77777777" w:rsidR="00CA2CD6" w:rsidRPr="00A06691" w:rsidRDefault="00A06691" w:rsidP="009C2E35">
            <w:pPr>
              <w:pStyle w:val="Bold"/>
              <w:rPr>
                <w:rStyle w:val="FinePrintChar"/>
              </w:rPr>
            </w:pPr>
            <w:r>
              <w:t xml:space="preserve">Freight Charge Terms </w:t>
            </w:r>
            <w:r w:rsidR="00CA2CD6" w:rsidRPr="00A06691">
              <w:rPr>
                <w:rStyle w:val="FinePrintChar"/>
              </w:rPr>
              <w:t>(Freight charges are prepaid unless marked otherwise)</w:t>
            </w:r>
            <w:r w:rsidR="00714325">
              <w:rPr>
                <w:rStyle w:val="FinePrintChar"/>
              </w:rPr>
              <w:t>:</w:t>
            </w:r>
          </w:p>
          <w:p w14:paraId="7A7ADEED" w14:textId="77777777" w:rsidR="00CA2CD6" w:rsidRPr="00FB4C7E" w:rsidRDefault="00FE6AB5" w:rsidP="009C2E35">
            <w:pPr>
              <w:pStyle w:val="Terms"/>
            </w:pPr>
            <w:r>
              <w:t>COLLECT</w:t>
            </w:r>
          </w:p>
        </w:tc>
      </w:tr>
      <w:tr w:rsidR="00CA2CD6" w:rsidRPr="00FB4C7E" w14:paraId="0E32D196" w14:textId="77777777">
        <w:trPr>
          <w:trHeight w:val="288"/>
        </w:trPr>
        <w:tc>
          <w:tcPr>
            <w:tcW w:w="5468" w:type="dxa"/>
            <w:gridSpan w:val="2"/>
            <w:vMerge/>
            <w:tcBorders>
              <w:bottom w:val="single" w:sz="4" w:space="0" w:color="808080"/>
            </w:tcBorders>
          </w:tcPr>
          <w:p w14:paraId="30D4278D" w14:textId="77777777" w:rsidR="00CA2CD6" w:rsidRPr="00FB4C7E" w:rsidRDefault="00CA2CD6" w:rsidP="009C2E35"/>
        </w:tc>
        <w:tc>
          <w:tcPr>
            <w:tcW w:w="5512" w:type="dxa"/>
            <w:gridSpan w:val="8"/>
            <w:tcBorders>
              <w:bottom w:val="single" w:sz="4" w:space="0" w:color="808080"/>
            </w:tcBorders>
            <w:tcMar>
              <w:top w:w="58" w:type="dxa"/>
              <w:bottom w:w="43" w:type="dxa"/>
            </w:tcMar>
            <w:vAlign w:val="center"/>
          </w:tcPr>
          <w:p w14:paraId="55FE0C83" w14:textId="77777777" w:rsidR="00CA2CD6" w:rsidRPr="00FB4C7E" w:rsidRDefault="00CA2CD6" w:rsidP="009C2E35"/>
        </w:tc>
      </w:tr>
      <w:tr w:rsidR="0036595F" w:rsidRPr="00FB4C7E" w14:paraId="4C69A4C5" w14:textId="77777777">
        <w:trPr>
          <w:trHeight w:val="288"/>
        </w:trPr>
        <w:tc>
          <w:tcPr>
            <w:tcW w:w="10980" w:type="dxa"/>
            <w:gridSpan w:val="10"/>
            <w:shd w:val="clear" w:color="auto" w:fill="E6E6E6"/>
            <w:vAlign w:val="center"/>
          </w:tcPr>
          <w:p w14:paraId="4E9F32B8" w14:textId="77777777" w:rsidR="0036595F" w:rsidRPr="00FB4C7E" w:rsidRDefault="0036595F" w:rsidP="009C2E35">
            <w:pPr>
              <w:pStyle w:val="SectionTitle"/>
            </w:pPr>
            <w:r w:rsidRPr="00FB4C7E">
              <w:t>Customer Order Information</w:t>
            </w:r>
          </w:p>
        </w:tc>
      </w:tr>
      <w:tr w:rsidR="00A12C16" w:rsidRPr="00FB4C7E" w14:paraId="0CB90C87" w14:textId="77777777" w:rsidTr="00987A38">
        <w:trPr>
          <w:trHeight w:val="216"/>
        </w:trPr>
        <w:tc>
          <w:tcPr>
            <w:tcW w:w="5486" w:type="dxa"/>
            <w:gridSpan w:val="3"/>
            <w:tcMar>
              <w:bottom w:w="43" w:type="dxa"/>
            </w:tcMar>
            <w:vAlign w:val="center"/>
          </w:tcPr>
          <w:p w14:paraId="0BE2F0F0" w14:textId="77777777" w:rsidR="0036595F" w:rsidRPr="00FB4C7E" w:rsidRDefault="00E26D8D" w:rsidP="009C2E35">
            <w:pPr>
              <w:pStyle w:val="Bold"/>
            </w:pPr>
            <w:r>
              <w:t>Commodity/Description</w:t>
            </w:r>
          </w:p>
        </w:tc>
        <w:tc>
          <w:tcPr>
            <w:tcW w:w="1440" w:type="dxa"/>
            <w:gridSpan w:val="3"/>
            <w:tcMar>
              <w:bottom w:w="43" w:type="dxa"/>
            </w:tcMar>
            <w:vAlign w:val="center"/>
          </w:tcPr>
          <w:p w14:paraId="1C41D2B9" w14:textId="77777777" w:rsidR="0036595F" w:rsidRPr="00E26D8D" w:rsidRDefault="00CA2CD6" w:rsidP="009C2E35">
            <w:pPr>
              <w:pStyle w:val="Centered"/>
              <w:rPr>
                <w:b/>
              </w:rPr>
            </w:pPr>
            <w:r w:rsidRPr="00E26D8D">
              <w:rPr>
                <w:b/>
              </w:rPr>
              <w:t xml:space="preserve"># of </w:t>
            </w:r>
            <w:r w:rsidR="0036595F" w:rsidRPr="00E26D8D">
              <w:rPr>
                <w:b/>
              </w:rPr>
              <w:t>Packages</w:t>
            </w:r>
          </w:p>
        </w:tc>
        <w:tc>
          <w:tcPr>
            <w:tcW w:w="1080" w:type="dxa"/>
            <w:tcMar>
              <w:bottom w:w="43" w:type="dxa"/>
            </w:tcMar>
            <w:vAlign w:val="center"/>
          </w:tcPr>
          <w:p w14:paraId="243DCB24" w14:textId="77777777" w:rsidR="0036595F" w:rsidRPr="00E26D8D" w:rsidRDefault="00E26D8D" w:rsidP="009C2E35">
            <w:pPr>
              <w:pStyle w:val="Centered"/>
              <w:rPr>
                <w:b/>
              </w:rPr>
            </w:pPr>
            <w:r w:rsidRPr="00E26D8D">
              <w:rPr>
                <w:b/>
              </w:rPr>
              <w:t># of Pallets</w:t>
            </w:r>
          </w:p>
        </w:tc>
        <w:tc>
          <w:tcPr>
            <w:tcW w:w="1980" w:type="dxa"/>
            <w:gridSpan w:val="2"/>
            <w:tcMar>
              <w:bottom w:w="43" w:type="dxa"/>
            </w:tcMar>
            <w:vAlign w:val="center"/>
          </w:tcPr>
          <w:p w14:paraId="71A6E5F0" w14:textId="77777777" w:rsidR="0036595F" w:rsidRPr="00E26D8D" w:rsidRDefault="00095CC4" w:rsidP="009C2E35">
            <w:pPr>
              <w:pStyle w:val="Centered"/>
              <w:rPr>
                <w:b/>
              </w:rPr>
            </w:pPr>
            <w:r w:rsidRPr="00E26D8D">
              <w:rPr>
                <w:b/>
              </w:rPr>
              <w:t>Net Weight</w:t>
            </w:r>
          </w:p>
        </w:tc>
        <w:tc>
          <w:tcPr>
            <w:tcW w:w="994" w:type="dxa"/>
            <w:tcMar>
              <w:bottom w:w="43" w:type="dxa"/>
            </w:tcMar>
            <w:vAlign w:val="center"/>
          </w:tcPr>
          <w:p w14:paraId="2AD01B6E" w14:textId="77777777" w:rsidR="0036595F" w:rsidRPr="00E26D8D" w:rsidRDefault="00095CC4" w:rsidP="00987A38">
            <w:pPr>
              <w:pStyle w:val="Bold"/>
              <w:jc w:val="center"/>
            </w:pPr>
            <w:r w:rsidRPr="00E26D8D">
              <w:t>Gross Weight</w:t>
            </w:r>
          </w:p>
        </w:tc>
      </w:tr>
      <w:tr w:rsidR="00095CC4" w:rsidRPr="00FB4C7E" w14:paraId="71865B0E" w14:textId="77777777" w:rsidTr="00987A38">
        <w:trPr>
          <w:trHeight w:val="288"/>
        </w:trPr>
        <w:tc>
          <w:tcPr>
            <w:tcW w:w="5486" w:type="dxa"/>
            <w:gridSpan w:val="3"/>
            <w:vAlign w:val="center"/>
          </w:tcPr>
          <w:p w14:paraId="3222480C" w14:textId="77777777" w:rsidR="00876764" w:rsidRDefault="001B50BB" w:rsidP="006259BC">
            <w:pPr>
              <w:rPr>
                <w:sz w:val="20"/>
                <w:szCs w:val="20"/>
                <w:lang w:val="fr-FR"/>
              </w:rPr>
            </w:pPr>
            <w:r w:rsidRPr="002E3696">
              <w:rPr>
                <w:b/>
                <w:sz w:val="20"/>
                <w:szCs w:val="20"/>
                <w:lang w:val="fr-FR"/>
              </w:rPr>
              <w:t>Description</w:t>
            </w:r>
            <w:r w:rsidRPr="002E3696">
              <w:rPr>
                <w:sz w:val="20"/>
                <w:szCs w:val="20"/>
                <w:lang w:val="fr-FR"/>
              </w:rPr>
              <w:t xml:space="preserve"> </w:t>
            </w:r>
            <w:r w:rsidR="003F742A" w:rsidRPr="002E3696">
              <w:rPr>
                <w:sz w:val="20"/>
                <w:szCs w:val="20"/>
                <w:lang w:val="fr-FR"/>
              </w:rPr>
              <w:t>–</w:t>
            </w:r>
          </w:p>
          <w:p w14:paraId="6832C641" w14:textId="77777777" w:rsidR="001901D8" w:rsidRPr="002E3696" w:rsidRDefault="001901D8" w:rsidP="006259BC">
            <w:pPr>
              <w:rPr>
                <w:sz w:val="20"/>
                <w:szCs w:val="20"/>
                <w:lang w:val="fr-FR"/>
              </w:rPr>
            </w:pPr>
          </w:p>
          <w:p w14:paraId="7EEC99E7" w14:textId="4189DA7A" w:rsidR="003442FE" w:rsidRPr="009F6D54" w:rsidRDefault="003442FE" w:rsidP="00FE6AB5">
            <w:pPr>
              <w:pStyle w:val="ListParagraph"/>
            </w:pPr>
          </w:p>
        </w:tc>
        <w:tc>
          <w:tcPr>
            <w:tcW w:w="1440" w:type="dxa"/>
            <w:gridSpan w:val="3"/>
            <w:vAlign w:val="center"/>
          </w:tcPr>
          <w:p w14:paraId="55D94181" w14:textId="77777777" w:rsidR="00095CC4" w:rsidRPr="00987A38" w:rsidRDefault="00095CC4" w:rsidP="00987A38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AB2E52E" w14:textId="4FF73B46" w:rsidR="00095CC4" w:rsidRPr="008D3A78" w:rsidRDefault="00DF30CB" w:rsidP="008D3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0" w:type="dxa"/>
            <w:gridSpan w:val="2"/>
            <w:vAlign w:val="center"/>
          </w:tcPr>
          <w:p w14:paraId="0C0EDE18" w14:textId="1DE97F5E" w:rsidR="00095CC4" w:rsidRPr="00987A38" w:rsidRDefault="00FE6AB5" w:rsidP="008D3A78">
            <w:pPr>
              <w:pStyle w:val="Centere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DF30CB">
              <w:rPr>
                <w:sz w:val="22"/>
                <w:szCs w:val="22"/>
              </w:rPr>
              <w:t>048</w:t>
            </w:r>
          </w:p>
        </w:tc>
        <w:tc>
          <w:tcPr>
            <w:tcW w:w="994" w:type="dxa"/>
            <w:vAlign w:val="center"/>
          </w:tcPr>
          <w:p w14:paraId="316B0407" w14:textId="791FE7D4" w:rsidR="00095CC4" w:rsidRPr="00FB4C7E" w:rsidRDefault="00FE6AB5" w:rsidP="009C2E35">
            <w:r>
              <w:t>1,</w:t>
            </w:r>
            <w:r w:rsidR="00DF30CB">
              <w:t>048</w:t>
            </w:r>
            <w:r>
              <w:t xml:space="preserve"> </w:t>
            </w:r>
            <w:r w:rsidR="001901D8">
              <w:t>total</w:t>
            </w:r>
          </w:p>
        </w:tc>
      </w:tr>
      <w:tr w:rsidR="00E26D8D" w:rsidRPr="00FB4C7E" w14:paraId="52A71493" w14:textId="77777777" w:rsidTr="00987A38">
        <w:trPr>
          <w:trHeight w:val="288"/>
        </w:trPr>
        <w:tc>
          <w:tcPr>
            <w:tcW w:w="5486" w:type="dxa"/>
            <w:gridSpan w:val="3"/>
            <w:vAlign w:val="center"/>
          </w:tcPr>
          <w:p w14:paraId="4A60121C" w14:textId="6659818E" w:rsidR="00E26D8D" w:rsidRPr="001B50BB" w:rsidRDefault="001B50BB" w:rsidP="003F3C72">
            <w:pPr>
              <w:rPr>
                <w:sz w:val="20"/>
                <w:szCs w:val="20"/>
              </w:rPr>
            </w:pPr>
            <w:r w:rsidRPr="001B50BB">
              <w:rPr>
                <w:b/>
                <w:sz w:val="20"/>
                <w:szCs w:val="20"/>
              </w:rPr>
              <w:t>PO#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3F3C72">
              <w:rPr>
                <w:sz w:val="20"/>
                <w:szCs w:val="20"/>
              </w:rPr>
              <w:t>-</w:t>
            </w:r>
            <w:r w:rsidR="005273A8">
              <w:rPr>
                <w:sz w:val="20"/>
                <w:szCs w:val="20"/>
              </w:rPr>
              <w:t xml:space="preserve"> </w:t>
            </w:r>
            <w:r w:rsidR="00FE6AB5">
              <w:t xml:space="preserve"> </w:t>
            </w:r>
            <w:r w:rsidR="00FE6AB5" w:rsidRPr="00FE6AB5">
              <w:rPr>
                <w:sz w:val="20"/>
                <w:szCs w:val="20"/>
              </w:rPr>
              <w:t>5400010</w:t>
            </w:r>
            <w:r w:rsidR="00F966A3">
              <w:rPr>
                <w:sz w:val="20"/>
                <w:szCs w:val="20"/>
              </w:rPr>
              <w:t>218</w:t>
            </w:r>
            <w:proofErr w:type="gramEnd"/>
          </w:p>
        </w:tc>
        <w:tc>
          <w:tcPr>
            <w:tcW w:w="1440" w:type="dxa"/>
            <w:gridSpan w:val="3"/>
            <w:vAlign w:val="center"/>
          </w:tcPr>
          <w:p w14:paraId="62A396E9" w14:textId="77777777" w:rsidR="00E26D8D" w:rsidRPr="00FB4C7E" w:rsidRDefault="00E26D8D" w:rsidP="00E26D8D"/>
        </w:tc>
        <w:tc>
          <w:tcPr>
            <w:tcW w:w="1080" w:type="dxa"/>
            <w:vAlign w:val="center"/>
          </w:tcPr>
          <w:p w14:paraId="38E14136" w14:textId="77777777" w:rsidR="00E26D8D" w:rsidRPr="00FB4C7E" w:rsidRDefault="00E26D8D" w:rsidP="00E26D8D"/>
        </w:tc>
        <w:tc>
          <w:tcPr>
            <w:tcW w:w="1980" w:type="dxa"/>
            <w:gridSpan w:val="2"/>
            <w:vAlign w:val="center"/>
          </w:tcPr>
          <w:p w14:paraId="348F82EB" w14:textId="77777777" w:rsidR="00E26D8D" w:rsidRPr="00FB4C7E" w:rsidRDefault="00E26D8D" w:rsidP="00E26D8D">
            <w:pPr>
              <w:pStyle w:val="Centered"/>
            </w:pPr>
          </w:p>
        </w:tc>
        <w:tc>
          <w:tcPr>
            <w:tcW w:w="994" w:type="dxa"/>
            <w:vAlign w:val="center"/>
          </w:tcPr>
          <w:p w14:paraId="009E4419" w14:textId="77777777" w:rsidR="00E26D8D" w:rsidRPr="00FB4C7E" w:rsidRDefault="00E26D8D" w:rsidP="00E26D8D"/>
        </w:tc>
      </w:tr>
      <w:tr w:rsidR="00E26D8D" w:rsidRPr="00FB4C7E" w14:paraId="230FEEBF" w14:textId="77777777" w:rsidTr="00987A38">
        <w:trPr>
          <w:trHeight w:val="288"/>
        </w:trPr>
        <w:tc>
          <w:tcPr>
            <w:tcW w:w="5486" w:type="dxa"/>
            <w:gridSpan w:val="3"/>
            <w:vAlign w:val="center"/>
          </w:tcPr>
          <w:p w14:paraId="6ECD2CA8" w14:textId="77777777" w:rsidR="00E26D8D" w:rsidRPr="001B50BB" w:rsidRDefault="001B50BB" w:rsidP="00E26D8D">
            <w:pPr>
              <w:rPr>
                <w:sz w:val="20"/>
                <w:szCs w:val="20"/>
              </w:rPr>
            </w:pPr>
            <w:r w:rsidRPr="001B50BB">
              <w:rPr>
                <w:b/>
                <w:sz w:val="20"/>
                <w:szCs w:val="20"/>
              </w:rPr>
              <w:t>Seal#</w:t>
            </w:r>
            <w:r>
              <w:rPr>
                <w:sz w:val="20"/>
                <w:szCs w:val="20"/>
              </w:rPr>
              <w:t xml:space="preserve"> </w:t>
            </w:r>
            <w:r w:rsidR="00987A38">
              <w:rPr>
                <w:sz w:val="20"/>
                <w:szCs w:val="20"/>
              </w:rPr>
              <w:t xml:space="preserve">- </w:t>
            </w:r>
            <w:r w:rsidR="00323A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3"/>
            <w:vAlign w:val="center"/>
          </w:tcPr>
          <w:p w14:paraId="50372BDB" w14:textId="77777777" w:rsidR="00E26D8D" w:rsidRPr="00FB4C7E" w:rsidRDefault="00E26D8D" w:rsidP="00E26D8D"/>
        </w:tc>
        <w:tc>
          <w:tcPr>
            <w:tcW w:w="1080" w:type="dxa"/>
            <w:vAlign w:val="center"/>
          </w:tcPr>
          <w:p w14:paraId="6F9A5017" w14:textId="77777777" w:rsidR="00E26D8D" w:rsidRPr="00FB4C7E" w:rsidRDefault="00E26D8D" w:rsidP="00E26D8D"/>
        </w:tc>
        <w:tc>
          <w:tcPr>
            <w:tcW w:w="1980" w:type="dxa"/>
            <w:gridSpan w:val="2"/>
            <w:tcBorders>
              <w:bottom w:val="single" w:sz="4" w:space="0" w:color="808080"/>
            </w:tcBorders>
            <w:vAlign w:val="center"/>
          </w:tcPr>
          <w:p w14:paraId="0DFF72E7" w14:textId="77777777" w:rsidR="00E26D8D" w:rsidRPr="00FB4C7E" w:rsidRDefault="00E26D8D" w:rsidP="00E26D8D">
            <w:pPr>
              <w:pStyle w:val="Centered"/>
            </w:pPr>
          </w:p>
        </w:tc>
        <w:tc>
          <w:tcPr>
            <w:tcW w:w="994" w:type="dxa"/>
            <w:tcBorders>
              <w:bottom w:val="single" w:sz="4" w:space="0" w:color="808080"/>
            </w:tcBorders>
            <w:vAlign w:val="center"/>
          </w:tcPr>
          <w:p w14:paraId="1BE7B4CD" w14:textId="77777777" w:rsidR="00E26D8D" w:rsidRPr="00FB4C7E" w:rsidRDefault="00E26D8D" w:rsidP="00E26D8D"/>
        </w:tc>
      </w:tr>
      <w:tr w:rsidR="00E26D8D" w:rsidRPr="00FB4C7E" w14:paraId="272C9039" w14:textId="77777777" w:rsidTr="00987A38">
        <w:trPr>
          <w:trHeight w:val="288"/>
        </w:trPr>
        <w:tc>
          <w:tcPr>
            <w:tcW w:w="5486" w:type="dxa"/>
            <w:gridSpan w:val="3"/>
            <w:tcBorders>
              <w:bottom w:val="single" w:sz="4" w:space="0" w:color="808080"/>
            </w:tcBorders>
            <w:vAlign w:val="center"/>
          </w:tcPr>
          <w:p w14:paraId="3546D9CC" w14:textId="77777777" w:rsidR="001B50BB" w:rsidRPr="001B50BB" w:rsidRDefault="001B50BB" w:rsidP="001B50BB">
            <w:pPr>
              <w:pStyle w:val="Bold"/>
              <w:rPr>
                <w:sz w:val="20"/>
                <w:szCs w:val="20"/>
                <w:u w:val="single"/>
              </w:rPr>
            </w:pPr>
            <w:r w:rsidRPr="001B50BB">
              <w:rPr>
                <w:sz w:val="20"/>
                <w:szCs w:val="20"/>
                <w:u w:val="single"/>
              </w:rPr>
              <w:t>Country of Origin</w:t>
            </w:r>
            <w:r w:rsidRPr="001B50BB">
              <w:rPr>
                <w:sz w:val="20"/>
                <w:szCs w:val="20"/>
              </w:rPr>
              <w:t xml:space="preserve">                   </w:t>
            </w:r>
            <w:r>
              <w:rPr>
                <w:sz w:val="20"/>
                <w:szCs w:val="20"/>
              </w:rPr>
              <w:t xml:space="preserve"> </w:t>
            </w:r>
          </w:p>
          <w:p w14:paraId="7A1E3ABA" w14:textId="77777777" w:rsidR="001B50BB" w:rsidRPr="001B50BB" w:rsidRDefault="001B50BB" w:rsidP="00E26D8D">
            <w:pPr>
              <w:pStyle w:val="Bold"/>
              <w:rPr>
                <w:sz w:val="20"/>
                <w:szCs w:val="20"/>
                <w:u w:val="single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B50BB">
                  <w:rPr>
                    <w:b w:val="0"/>
                    <w:sz w:val="20"/>
                    <w:szCs w:val="20"/>
                  </w:rPr>
                  <w:t>U.S.A.</w:t>
                </w:r>
              </w:smartTag>
            </w:smartTag>
            <w:r w:rsidRPr="001B50BB">
              <w:rPr>
                <w:b w:val="0"/>
                <w:sz w:val="20"/>
                <w:szCs w:val="20"/>
              </w:rPr>
              <w:t xml:space="preserve">        </w:t>
            </w:r>
            <w:r>
              <w:rPr>
                <w:b w:val="0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440" w:type="dxa"/>
            <w:gridSpan w:val="3"/>
            <w:tcBorders>
              <w:bottom w:val="single" w:sz="4" w:space="0" w:color="808080"/>
            </w:tcBorders>
            <w:vAlign w:val="center"/>
          </w:tcPr>
          <w:p w14:paraId="74BFE6AE" w14:textId="77777777" w:rsidR="00E26D8D" w:rsidRPr="00FB4C7E" w:rsidRDefault="00E26D8D" w:rsidP="00E26D8D"/>
        </w:tc>
        <w:tc>
          <w:tcPr>
            <w:tcW w:w="1080" w:type="dxa"/>
            <w:tcBorders>
              <w:bottom w:val="single" w:sz="4" w:space="0" w:color="808080"/>
            </w:tcBorders>
            <w:vAlign w:val="center"/>
          </w:tcPr>
          <w:p w14:paraId="01019DD2" w14:textId="77777777" w:rsidR="00E26D8D" w:rsidRPr="00FB4C7E" w:rsidRDefault="00E26D8D" w:rsidP="00E26D8D"/>
        </w:tc>
        <w:tc>
          <w:tcPr>
            <w:tcW w:w="2974" w:type="dxa"/>
            <w:gridSpan w:val="3"/>
            <w:tcBorders>
              <w:bottom w:val="single" w:sz="4" w:space="0" w:color="808080"/>
            </w:tcBorders>
            <w:shd w:val="clear" w:color="auto" w:fill="F3F3F3"/>
            <w:vAlign w:val="center"/>
          </w:tcPr>
          <w:p w14:paraId="36103777" w14:textId="77777777" w:rsidR="00E26D8D" w:rsidRPr="00FB4C7E" w:rsidRDefault="00E26D8D" w:rsidP="00E26D8D"/>
        </w:tc>
      </w:tr>
      <w:tr w:rsidR="00E26D8D" w:rsidRPr="00FB4C7E" w14:paraId="1954F5FC" w14:textId="77777777">
        <w:trPr>
          <w:trHeight w:val="176"/>
        </w:trPr>
        <w:tc>
          <w:tcPr>
            <w:tcW w:w="5918" w:type="dxa"/>
            <w:gridSpan w:val="5"/>
            <w:tcBorders>
              <w:left w:val="nil"/>
              <w:right w:val="nil"/>
            </w:tcBorders>
            <w:tcMar>
              <w:top w:w="72" w:type="dxa"/>
              <w:bottom w:w="72" w:type="dxa"/>
            </w:tcMar>
          </w:tcPr>
          <w:p w14:paraId="73A59E4A" w14:textId="77777777" w:rsidR="00E26D8D" w:rsidRPr="00FB4C7E" w:rsidRDefault="00E26D8D" w:rsidP="00E26D8D">
            <w:pPr>
              <w:pStyle w:val="FinePrint"/>
            </w:pPr>
            <w:r w:rsidRPr="00FB4C7E">
              <w:t>Where the rate is dependent on value, shippers are required to state specifically in writing the agreed or declared value of the property as follows: “The agreed or declared value of the property is specifically stated by the shipper to be not exceeding</w:t>
            </w:r>
            <w:r w:rsidRPr="009C4A98">
              <w:rPr>
                <w:rStyle w:val="LightGreylinesCharChar"/>
              </w:rPr>
              <w:t xml:space="preserve"> ___________</w:t>
            </w:r>
            <w:r>
              <w:rPr>
                <w:rStyle w:val="LightGreylinesCharChar"/>
              </w:rPr>
              <w:t>__</w:t>
            </w:r>
            <w:r w:rsidRPr="009C4A98">
              <w:rPr>
                <w:rStyle w:val="LightGreylinesCharChar"/>
              </w:rPr>
              <w:t>__</w:t>
            </w:r>
            <w:r w:rsidRPr="00FB4C7E">
              <w:t xml:space="preserve"> per </w:t>
            </w:r>
            <w:r>
              <w:rPr>
                <w:rStyle w:val="LightGreylinesCharChar"/>
              </w:rPr>
              <w:t>_</w:t>
            </w:r>
            <w:r w:rsidRPr="009C4A98">
              <w:rPr>
                <w:rStyle w:val="LightGreylinesCharChar"/>
              </w:rPr>
              <w:t>______________</w:t>
            </w:r>
            <w:r w:rsidRPr="00FB4C7E">
              <w:t>.</w:t>
            </w:r>
          </w:p>
        </w:tc>
        <w:tc>
          <w:tcPr>
            <w:tcW w:w="5062" w:type="dxa"/>
            <w:gridSpan w:val="5"/>
            <w:tcBorders>
              <w:left w:val="nil"/>
              <w:right w:val="nil"/>
            </w:tcBorders>
            <w:tcMar>
              <w:top w:w="72" w:type="dxa"/>
              <w:bottom w:w="72" w:type="dxa"/>
            </w:tcMar>
            <w:vAlign w:val="center"/>
          </w:tcPr>
          <w:p w14:paraId="33B676F1" w14:textId="77777777" w:rsidR="00E26D8D" w:rsidRPr="00FB4C7E" w:rsidRDefault="00E26D8D" w:rsidP="00E26D8D">
            <w:pPr>
              <w:pStyle w:val="Bold"/>
              <w:tabs>
                <w:tab w:val="right" w:leader="underscore" w:pos="4882"/>
              </w:tabs>
            </w:pPr>
            <w:r w:rsidRPr="00FB4C7E">
              <w:t xml:space="preserve">COD Amount: </w:t>
            </w:r>
            <w:r w:rsidR="00277DA4">
              <w:t>PAID</w:t>
            </w:r>
            <w:r>
              <w:rPr>
                <w:rStyle w:val="LightGreylinesCharChar"/>
              </w:rPr>
              <w:tab/>
            </w:r>
          </w:p>
          <w:p w14:paraId="79FDD157" w14:textId="77777777" w:rsidR="00E26D8D" w:rsidRPr="00FB4C7E" w:rsidRDefault="00E26D8D" w:rsidP="00E26D8D">
            <w:pPr>
              <w:pStyle w:val="Terms"/>
            </w:pPr>
            <w:r>
              <w:t>F</w:t>
            </w:r>
            <w:r w:rsidRPr="00FB4C7E">
              <w:t>ee terms: Collect</w:t>
            </w:r>
            <w:r>
              <w:t xml:space="preserve"> </w:t>
            </w:r>
            <w:r w:rsidRPr="00CA2CD6">
              <w:rPr>
                <w:rStyle w:val="CheckBoxChar"/>
              </w:rPr>
              <w:t></w:t>
            </w:r>
            <w:r w:rsidRPr="00FB4C7E">
              <w:t xml:space="preserve"> </w:t>
            </w:r>
            <w:r>
              <w:t xml:space="preserve">    </w:t>
            </w:r>
            <w:r w:rsidRPr="00FB4C7E">
              <w:t>Prepaid</w:t>
            </w:r>
            <w:r>
              <w:t xml:space="preserve"> </w:t>
            </w:r>
            <w:r w:rsidR="00277DA4">
              <w:t>X</w:t>
            </w:r>
            <w:r w:rsidRPr="00FB4C7E">
              <w:t xml:space="preserve"> </w:t>
            </w:r>
            <w:r>
              <w:t xml:space="preserve">    </w:t>
            </w:r>
            <w:r w:rsidRPr="00FB4C7E">
              <w:t>Customer check acceptable</w:t>
            </w:r>
            <w:r>
              <w:t xml:space="preserve"> </w:t>
            </w:r>
            <w:r w:rsidRPr="00CA2CD6">
              <w:rPr>
                <w:rStyle w:val="CheckBoxChar"/>
              </w:rPr>
              <w:t></w:t>
            </w:r>
          </w:p>
        </w:tc>
      </w:tr>
      <w:tr w:rsidR="00E26D8D" w:rsidRPr="00FB4C7E" w14:paraId="662B9B9A" w14:textId="77777777">
        <w:trPr>
          <w:trHeight w:val="216"/>
        </w:trPr>
        <w:tc>
          <w:tcPr>
            <w:tcW w:w="10980" w:type="dxa"/>
            <w:gridSpan w:val="10"/>
            <w:tcMar>
              <w:top w:w="43" w:type="dxa"/>
              <w:bottom w:w="43" w:type="dxa"/>
            </w:tcMar>
            <w:vAlign w:val="center"/>
          </w:tcPr>
          <w:p w14:paraId="6B6D964B" w14:textId="77777777" w:rsidR="00E26D8D" w:rsidRPr="00FB4C7E" w:rsidRDefault="00E26D8D" w:rsidP="003F3C72">
            <w:pPr>
              <w:pStyle w:val="BoldCentered"/>
              <w:jc w:val="left"/>
            </w:pPr>
          </w:p>
        </w:tc>
      </w:tr>
    </w:tbl>
    <w:p w14:paraId="31FD5390" w14:textId="77777777" w:rsidR="004E2467" w:rsidRPr="004E2467" w:rsidRDefault="004E2467" w:rsidP="004E2467">
      <w:pPr>
        <w:rPr>
          <w:vanish/>
        </w:rPr>
      </w:pPr>
    </w:p>
    <w:tbl>
      <w:tblPr>
        <w:tblW w:w="109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838"/>
        <w:gridCol w:w="6142"/>
      </w:tblGrid>
      <w:tr w:rsidR="00323A19" w:rsidRPr="00FB4C7E" w14:paraId="51958997" w14:textId="77777777" w:rsidTr="00323A19">
        <w:trPr>
          <w:trHeight w:val="720"/>
        </w:trPr>
        <w:tc>
          <w:tcPr>
            <w:tcW w:w="4838" w:type="dxa"/>
            <w:tcMar>
              <w:top w:w="43" w:type="dxa"/>
              <w:bottom w:w="43" w:type="dxa"/>
            </w:tcMar>
            <w:vAlign w:val="center"/>
          </w:tcPr>
          <w:p w14:paraId="5E7B9560" w14:textId="77777777" w:rsidR="00323A19" w:rsidRDefault="00323A19" w:rsidP="00323A19">
            <w:pPr>
              <w:pStyle w:val="FinePrint"/>
            </w:pPr>
            <w:r>
              <w:t>CARRIER TO BE FULLY RESPONSIBLE AND ABSOLUTELY LIABLE FOR ANY LOSS OR DAMAGE TO THIS DESCRIBED CARGO REGARDLESS OF THE CIRCUMSTANCES OCCASIONING SUCH LOSS.</w:t>
            </w:r>
          </w:p>
          <w:p w14:paraId="461E6A74" w14:textId="77777777" w:rsidR="00323A19" w:rsidRDefault="00323A19" w:rsidP="00323A19">
            <w:pPr>
              <w:pStyle w:val="FinePrint"/>
            </w:pPr>
          </w:p>
          <w:p w14:paraId="17E6B12B" w14:textId="77777777" w:rsidR="00323A19" w:rsidRPr="00FB4C7E" w:rsidRDefault="00323A19" w:rsidP="00323A19">
            <w:pPr>
              <w:pStyle w:val="FinePrint"/>
            </w:pPr>
            <w:r>
              <w:t xml:space="preserve">The carrier acknowledges receipt </w:t>
            </w:r>
            <w:proofErr w:type="gramStart"/>
            <w:r>
              <w:t>of</w:t>
            </w:r>
            <w:proofErr w:type="gramEnd"/>
            <w:r>
              <w:t xml:space="preserve"> and the shipper acknowledges delivery to carrier of kind, grade and quality described which carrier shall deliver to destination shown.</w:t>
            </w:r>
          </w:p>
        </w:tc>
        <w:tc>
          <w:tcPr>
            <w:tcW w:w="6142" w:type="dxa"/>
            <w:tcMar>
              <w:top w:w="43" w:type="dxa"/>
              <w:bottom w:w="43" w:type="dxa"/>
            </w:tcMar>
            <w:vAlign w:val="center"/>
          </w:tcPr>
          <w:p w14:paraId="08278DF9" w14:textId="77777777" w:rsidR="00323A19" w:rsidRDefault="00323A19" w:rsidP="00323A19">
            <w:pPr>
              <w:pStyle w:val="Signatureheading"/>
            </w:pPr>
            <w:r w:rsidRPr="00FB4C7E">
              <w:t>Carrier Signature/Pickup Date</w:t>
            </w:r>
          </w:p>
          <w:p w14:paraId="707E4AA4" w14:textId="77777777" w:rsidR="00323A19" w:rsidRPr="00FB4C7E" w:rsidRDefault="00323A19" w:rsidP="00323A19">
            <w:pPr>
              <w:pStyle w:val="Bold"/>
              <w:shd w:val="clear" w:color="auto" w:fill="FFFF00"/>
              <w:tabs>
                <w:tab w:val="right" w:leader="underscore" w:pos="3206"/>
              </w:tabs>
            </w:pPr>
            <w:r>
              <w:rPr>
                <w:rStyle w:val="LightGreylinesCharChar"/>
              </w:rPr>
              <w:tab/>
            </w:r>
          </w:p>
          <w:p w14:paraId="380276D5" w14:textId="77777777" w:rsidR="00323A19" w:rsidRPr="00F54B10" w:rsidRDefault="00323A19" w:rsidP="00323A19">
            <w:pPr>
              <w:pStyle w:val="ShipperSignature"/>
              <w:tabs>
                <w:tab w:val="right" w:leader="underscore" w:pos="5962"/>
              </w:tabs>
              <w:rPr>
                <w:b w:val="0"/>
                <w:sz w:val="12"/>
                <w:szCs w:val="12"/>
              </w:rPr>
            </w:pPr>
            <w:r w:rsidRPr="00F54B10">
              <w:rPr>
                <w:b w:val="0"/>
                <w:sz w:val="12"/>
                <w:szCs w:val="12"/>
              </w:rPr>
              <w:t>Carrier acknowledges receipt of packages and required placards. Carrier certifies emergency response information was made available and/or carrier has the DOT emergency response guidebook or equivalent documentation in the vehicle. Property described above is received in good order, except as noted.</w:t>
            </w:r>
          </w:p>
        </w:tc>
      </w:tr>
    </w:tbl>
    <w:p w14:paraId="70CC593E" w14:textId="77777777" w:rsidR="0036595F" w:rsidRPr="00FB4C7E" w:rsidRDefault="0036595F" w:rsidP="009C2E35"/>
    <w:sectPr w:rsidR="0036595F" w:rsidRPr="00FB4C7E" w:rsidSect="009C2E35">
      <w:pgSz w:w="12240" w:h="15840"/>
      <w:pgMar w:top="547" w:right="547" w:bottom="73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4ACAC" w14:textId="77777777" w:rsidR="00923B76" w:rsidRDefault="00923B76" w:rsidP="00D05EA8">
      <w:r>
        <w:separator/>
      </w:r>
    </w:p>
  </w:endnote>
  <w:endnote w:type="continuationSeparator" w:id="0">
    <w:p w14:paraId="55F1DC95" w14:textId="77777777" w:rsidR="00923B76" w:rsidRDefault="00923B76" w:rsidP="00D0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2066D" w14:textId="77777777" w:rsidR="00923B76" w:rsidRDefault="00923B76" w:rsidP="00D05EA8">
      <w:r>
        <w:separator/>
      </w:r>
    </w:p>
  </w:footnote>
  <w:footnote w:type="continuationSeparator" w:id="0">
    <w:p w14:paraId="267A37BD" w14:textId="77777777" w:rsidR="00923B76" w:rsidRDefault="00923B76" w:rsidP="00D05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1D2D"/>
    <w:multiLevelType w:val="hybridMultilevel"/>
    <w:tmpl w:val="05EA6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63EE"/>
    <w:multiLevelType w:val="hybridMultilevel"/>
    <w:tmpl w:val="EA404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1364"/>
    <w:multiLevelType w:val="hybridMultilevel"/>
    <w:tmpl w:val="33187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E282A"/>
    <w:multiLevelType w:val="hybridMultilevel"/>
    <w:tmpl w:val="39409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71268"/>
    <w:multiLevelType w:val="hybridMultilevel"/>
    <w:tmpl w:val="F128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5B3"/>
    <w:multiLevelType w:val="hybridMultilevel"/>
    <w:tmpl w:val="1AAEDC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D2EBA"/>
    <w:multiLevelType w:val="hybridMultilevel"/>
    <w:tmpl w:val="B6AA1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36038"/>
    <w:multiLevelType w:val="hybridMultilevel"/>
    <w:tmpl w:val="6518B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61F8E"/>
    <w:multiLevelType w:val="hybridMultilevel"/>
    <w:tmpl w:val="7CE87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B4413"/>
    <w:multiLevelType w:val="hybridMultilevel"/>
    <w:tmpl w:val="4B94BA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E19DB"/>
    <w:multiLevelType w:val="hybridMultilevel"/>
    <w:tmpl w:val="1AAED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9847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4271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37860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48749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49328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85785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6444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7542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30991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7782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58620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3B81"/>
    <w:rsid w:val="00034377"/>
    <w:rsid w:val="00034546"/>
    <w:rsid w:val="0003500E"/>
    <w:rsid w:val="00036715"/>
    <w:rsid w:val="00040105"/>
    <w:rsid w:val="00052816"/>
    <w:rsid w:val="0005701C"/>
    <w:rsid w:val="00072271"/>
    <w:rsid w:val="00076642"/>
    <w:rsid w:val="000874E3"/>
    <w:rsid w:val="00094195"/>
    <w:rsid w:val="00095CC4"/>
    <w:rsid w:val="00096D9E"/>
    <w:rsid w:val="000A16A0"/>
    <w:rsid w:val="000A7AE0"/>
    <w:rsid w:val="000B174B"/>
    <w:rsid w:val="000B3AA5"/>
    <w:rsid w:val="000D55F6"/>
    <w:rsid w:val="000D5F7F"/>
    <w:rsid w:val="000D6E67"/>
    <w:rsid w:val="000E1F8C"/>
    <w:rsid w:val="000E7ACF"/>
    <w:rsid w:val="000E7AF5"/>
    <w:rsid w:val="000F0010"/>
    <w:rsid w:val="000F210F"/>
    <w:rsid w:val="000F32A8"/>
    <w:rsid w:val="000F3A86"/>
    <w:rsid w:val="001021D1"/>
    <w:rsid w:val="00105A80"/>
    <w:rsid w:val="00113DC9"/>
    <w:rsid w:val="001231EA"/>
    <w:rsid w:val="0013367A"/>
    <w:rsid w:val="001358F2"/>
    <w:rsid w:val="00141E88"/>
    <w:rsid w:val="0014758B"/>
    <w:rsid w:val="00152C0E"/>
    <w:rsid w:val="001560D3"/>
    <w:rsid w:val="00157454"/>
    <w:rsid w:val="00160BBE"/>
    <w:rsid w:val="00160DF9"/>
    <w:rsid w:val="00164312"/>
    <w:rsid w:val="00182267"/>
    <w:rsid w:val="0018706F"/>
    <w:rsid w:val="001901D8"/>
    <w:rsid w:val="001A73FD"/>
    <w:rsid w:val="001B2AB5"/>
    <w:rsid w:val="001B50BB"/>
    <w:rsid w:val="001B6DF2"/>
    <w:rsid w:val="001D642E"/>
    <w:rsid w:val="001E6AFC"/>
    <w:rsid w:val="001F18F4"/>
    <w:rsid w:val="001F5F46"/>
    <w:rsid w:val="001F6D30"/>
    <w:rsid w:val="00205419"/>
    <w:rsid w:val="00216382"/>
    <w:rsid w:val="0024239F"/>
    <w:rsid w:val="0024277E"/>
    <w:rsid w:val="00251DFF"/>
    <w:rsid w:val="00257BC0"/>
    <w:rsid w:val="002773D7"/>
    <w:rsid w:val="00277DA4"/>
    <w:rsid w:val="00277F8F"/>
    <w:rsid w:val="00282994"/>
    <w:rsid w:val="00284F12"/>
    <w:rsid w:val="002A34BE"/>
    <w:rsid w:val="002B1652"/>
    <w:rsid w:val="002B7B26"/>
    <w:rsid w:val="002C3E2B"/>
    <w:rsid w:val="002C529C"/>
    <w:rsid w:val="002D3400"/>
    <w:rsid w:val="002E3696"/>
    <w:rsid w:val="002E72EF"/>
    <w:rsid w:val="002F080C"/>
    <w:rsid w:val="002F2AE6"/>
    <w:rsid w:val="002F2DE2"/>
    <w:rsid w:val="002F4D1E"/>
    <w:rsid w:val="002F75A9"/>
    <w:rsid w:val="003126C1"/>
    <w:rsid w:val="00315A22"/>
    <w:rsid w:val="00321E19"/>
    <w:rsid w:val="003224F4"/>
    <w:rsid w:val="00323A19"/>
    <w:rsid w:val="00327D65"/>
    <w:rsid w:val="00331094"/>
    <w:rsid w:val="003442FE"/>
    <w:rsid w:val="003610E0"/>
    <w:rsid w:val="00363199"/>
    <w:rsid w:val="0036595F"/>
    <w:rsid w:val="00367EE1"/>
    <w:rsid w:val="003758D7"/>
    <w:rsid w:val="00376DA5"/>
    <w:rsid w:val="00383B81"/>
    <w:rsid w:val="00383EFD"/>
    <w:rsid w:val="00384A4A"/>
    <w:rsid w:val="00394B8A"/>
    <w:rsid w:val="003A60B4"/>
    <w:rsid w:val="003B1968"/>
    <w:rsid w:val="003C2C54"/>
    <w:rsid w:val="003D0DC1"/>
    <w:rsid w:val="003E2C50"/>
    <w:rsid w:val="003E2ED1"/>
    <w:rsid w:val="003E4A1E"/>
    <w:rsid w:val="003F0B4E"/>
    <w:rsid w:val="003F3C72"/>
    <w:rsid w:val="003F742A"/>
    <w:rsid w:val="003F787D"/>
    <w:rsid w:val="004067BF"/>
    <w:rsid w:val="00427606"/>
    <w:rsid w:val="00432F75"/>
    <w:rsid w:val="004357FB"/>
    <w:rsid w:val="00450D49"/>
    <w:rsid w:val="00453E85"/>
    <w:rsid w:val="00464685"/>
    <w:rsid w:val="0046689F"/>
    <w:rsid w:val="00467490"/>
    <w:rsid w:val="00471159"/>
    <w:rsid w:val="00471174"/>
    <w:rsid w:val="0047118D"/>
    <w:rsid w:val="004824FF"/>
    <w:rsid w:val="00484CA5"/>
    <w:rsid w:val="00495FF3"/>
    <w:rsid w:val="004C4ED4"/>
    <w:rsid w:val="004C6E3A"/>
    <w:rsid w:val="004C794F"/>
    <w:rsid w:val="004D2ACC"/>
    <w:rsid w:val="004D59AF"/>
    <w:rsid w:val="004D6614"/>
    <w:rsid w:val="004E046D"/>
    <w:rsid w:val="004E2197"/>
    <w:rsid w:val="004E2467"/>
    <w:rsid w:val="004E3EA8"/>
    <w:rsid w:val="004E7251"/>
    <w:rsid w:val="004F33BA"/>
    <w:rsid w:val="004F3C56"/>
    <w:rsid w:val="004F481F"/>
    <w:rsid w:val="004F7D43"/>
    <w:rsid w:val="00501197"/>
    <w:rsid w:val="00501337"/>
    <w:rsid w:val="00503867"/>
    <w:rsid w:val="00522FA7"/>
    <w:rsid w:val="005263A8"/>
    <w:rsid w:val="005273A8"/>
    <w:rsid w:val="00535F20"/>
    <w:rsid w:val="00540950"/>
    <w:rsid w:val="005425D5"/>
    <w:rsid w:val="00545DF7"/>
    <w:rsid w:val="005546EA"/>
    <w:rsid w:val="0056370F"/>
    <w:rsid w:val="00571BC3"/>
    <w:rsid w:val="005761AD"/>
    <w:rsid w:val="0057669A"/>
    <w:rsid w:val="00590642"/>
    <w:rsid w:val="0059148F"/>
    <w:rsid w:val="00591D58"/>
    <w:rsid w:val="005A14EF"/>
    <w:rsid w:val="005B34A4"/>
    <w:rsid w:val="005B5FDC"/>
    <w:rsid w:val="005D01FC"/>
    <w:rsid w:val="005D6F5D"/>
    <w:rsid w:val="005E1AB0"/>
    <w:rsid w:val="005E3511"/>
    <w:rsid w:val="005E40B2"/>
    <w:rsid w:val="005F5ABE"/>
    <w:rsid w:val="006005A9"/>
    <w:rsid w:val="00601A5D"/>
    <w:rsid w:val="0060331C"/>
    <w:rsid w:val="006126B7"/>
    <w:rsid w:val="006257BE"/>
    <w:rsid w:val="006259BC"/>
    <w:rsid w:val="0062704D"/>
    <w:rsid w:val="0063336C"/>
    <w:rsid w:val="0064127D"/>
    <w:rsid w:val="0064178E"/>
    <w:rsid w:val="006600C1"/>
    <w:rsid w:val="006A3025"/>
    <w:rsid w:val="006A4731"/>
    <w:rsid w:val="006B6CFB"/>
    <w:rsid w:val="006C3CE3"/>
    <w:rsid w:val="006D2454"/>
    <w:rsid w:val="006D3807"/>
    <w:rsid w:val="006D714B"/>
    <w:rsid w:val="006E3E21"/>
    <w:rsid w:val="006E4F2C"/>
    <w:rsid w:val="006F2898"/>
    <w:rsid w:val="006F2CAB"/>
    <w:rsid w:val="00701B06"/>
    <w:rsid w:val="00702F4F"/>
    <w:rsid w:val="00710A18"/>
    <w:rsid w:val="00714325"/>
    <w:rsid w:val="007175E5"/>
    <w:rsid w:val="00737D5D"/>
    <w:rsid w:val="00742962"/>
    <w:rsid w:val="00744B70"/>
    <w:rsid w:val="00752C4A"/>
    <w:rsid w:val="007603CD"/>
    <w:rsid w:val="00774101"/>
    <w:rsid w:val="00776EE9"/>
    <w:rsid w:val="0077762A"/>
    <w:rsid w:val="0078197E"/>
    <w:rsid w:val="00782730"/>
    <w:rsid w:val="007879CA"/>
    <w:rsid w:val="00792855"/>
    <w:rsid w:val="00792A03"/>
    <w:rsid w:val="00792DF2"/>
    <w:rsid w:val="007A0FBF"/>
    <w:rsid w:val="007A2D55"/>
    <w:rsid w:val="007B15E8"/>
    <w:rsid w:val="007C0A44"/>
    <w:rsid w:val="007D22C2"/>
    <w:rsid w:val="007D783A"/>
    <w:rsid w:val="007E6B5B"/>
    <w:rsid w:val="007F08AA"/>
    <w:rsid w:val="007F7062"/>
    <w:rsid w:val="008149B3"/>
    <w:rsid w:val="008173D3"/>
    <w:rsid w:val="00817BC1"/>
    <w:rsid w:val="008243B4"/>
    <w:rsid w:val="008350B3"/>
    <w:rsid w:val="008433D7"/>
    <w:rsid w:val="00853C95"/>
    <w:rsid w:val="00862666"/>
    <w:rsid w:val="00872CAE"/>
    <w:rsid w:val="00876764"/>
    <w:rsid w:val="00881352"/>
    <w:rsid w:val="00881EF7"/>
    <w:rsid w:val="00882340"/>
    <w:rsid w:val="00890D76"/>
    <w:rsid w:val="008B02B8"/>
    <w:rsid w:val="008B0CB7"/>
    <w:rsid w:val="008B1700"/>
    <w:rsid w:val="008B2A02"/>
    <w:rsid w:val="008B66B9"/>
    <w:rsid w:val="008C0D84"/>
    <w:rsid w:val="008C10B1"/>
    <w:rsid w:val="008C12AF"/>
    <w:rsid w:val="008C6811"/>
    <w:rsid w:val="008D0EC7"/>
    <w:rsid w:val="008D3A78"/>
    <w:rsid w:val="008E0B44"/>
    <w:rsid w:val="008E0F7A"/>
    <w:rsid w:val="008F0F82"/>
    <w:rsid w:val="008F6DFD"/>
    <w:rsid w:val="00901C82"/>
    <w:rsid w:val="00911ACE"/>
    <w:rsid w:val="009144F2"/>
    <w:rsid w:val="00921A64"/>
    <w:rsid w:val="00923B76"/>
    <w:rsid w:val="009327CC"/>
    <w:rsid w:val="00932B04"/>
    <w:rsid w:val="00935487"/>
    <w:rsid w:val="00942BD8"/>
    <w:rsid w:val="00945E9C"/>
    <w:rsid w:val="00952010"/>
    <w:rsid w:val="00955266"/>
    <w:rsid w:val="009763DD"/>
    <w:rsid w:val="009768E3"/>
    <w:rsid w:val="009865B0"/>
    <w:rsid w:val="00987A38"/>
    <w:rsid w:val="009B37A5"/>
    <w:rsid w:val="009C2E35"/>
    <w:rsid w:val="009C2E6C"/>
    <w:rsid w:val="009C4A98"/>
    <w:rsid w:val="009C5E08"/>
    <w:rsid w:val="009D25DB"/>
    <w:rsid w:val="009D4B8E"/>
    <w:rsid w:val="009D5E81"/>
    <w:rsid w:val="009D7856"/>
    <w:rsid w:val="009E71D3"/>
    <w:rsid w:val="009F6D54"/>
    <w:rsid w:val="00A012F0"/>
    <w:rsid w:val="00A06691"/>
    <w:rsid w:val="00A12C16"/>
    <w:rsid w:val="00A15332"/>
    <w:rsid w:val="00A24BB4"/>
    <w:rsid w:val="00A24D13"/>
    <w:rsid w:val="00A36002"/>
    <w:rsid w:val="00A46649"/>
    <w:rsid w:val="00A637F5"/>
    <w:rsid w:val="00A7797F"/>
    <w:rsid w:val="00A90B0A"/>
    <w:rsid w:val="00AA51CB"/>
    <w:rsid w:val="00AA5DC0"/>
    <w:rsid w:val="00AB2FFD"/>
    <w:rsid w:val="00AD63CB"/>
    <w:rsid w:val="00AE06A8"/>
    <w:rsid w:val="00AE456E"/>
    <w:rsid w:val="00AF2B87"/>
    <w:rsid w:val="00B04765"/>
    <w:rsid w:val="00B169A0"/>
    <w:rsid w:val="00B25736"/>
    <w:rsid w:val="00B262B8"/>
    <w:rsid w:val="00B4061D"/>
    <w:rsid w:val="00B445C0"/>
    <w:rsid w:val="00B454DD"/>
    <w:rsid w:val="00B46985"/>
    <w:rsid w:val="00B51F07"/>
    <w:rsid w:val="00B54B8D"/>
    <w:rsid w:val="00B63667"/>
    <w:rsid w:val="00B669D0"/>
    <w:rsid w:val="00B66A36"/>
    <w:rsid w:val="00B72649"/>
    <w:rsid w:val="00B75754"/>
    <w:rsid w:val="00B83582"/>
    <w:rsid w:val="00B90B71"/>
    <w:rsid w:val="00B95FEB"/>
    <w:rsid w:val="00B97F7F"/>
    <w:rsid w:val="00BB053C"/>
    <w:rsid w:val="00BB0D16"/>
    <w:rsid w:val="00BD6F25"/>
    <w:rsid w:val="00BE3F70"/>
    <w:rsid w:val="00BF5C7C"/>
    <w:rsid w:val="00C01B34"/>
    <w:rsid w:val="00C03116"/>
    <w:rsid w:val="00C13C82"/>
    <w:rsid w:val="00C22896"/>
    <w:rsid w:val="00C243BB"/>
    <w:rsid w:val="00C245D7"/>
    <w:rsid w:val="00C25828"/>
    <w:rsid w:val="00C35117"/>
    <w:rsid w:val="00C418AF"/>
    <w:rsid w:val="00C53867"/>
    <w:rsid w:val="00C6400A"/>
    <w:rsid w:val="00C83233"/>
    <w:rsid w:val="00C86B8A"/>
    <w:rsid w:val="00C903B2"/>
    <w:rsid w:val="00C97543"/>
    <w:rsid w:val="00CA098F"/>
    <w:rsid w:val="00CA2CD6"/>
    <w:rsid w:val="00CA63DC"/>
    <w:rsid w:val="00CA6606"/>
    <w:rsid w:val="00CB056F"/>
    <w:rsid w:val="00CC6984"/>
    <w:rsid w:val="00CD0B90"/>
    <w:rsid w:val="00CD1827"/>
    <w:rsid w:val="00CE075F"/>
    <w:rsid w:val="00CE2A97"/>
    <w:rsid w:val="00CF45BB"/>
    <w:rsid w:val="00CF5407"/>
    <w:rsid w:val="00D00783"/>
    <w:rsid w:val="00D00DE2"/>
    <w:rsid w:val="00D05EA8"/>
    <w:rsid w:val="00D17B2A"/>
    <w:rsid w:val="00D27874"/>
    <w:rsid w:val="00D3310C"/>
    <w:rsid w:val="00D43746"/>
    <w:rsid w:val="00D5297B"/>
    <w:rsid w:val="00D56131"/>
    <w:rsid w:val="00D65B4F"/>
    <w:rsid w:val="00D66051"/>
    <w:rsid w:val="00D739EB"/>
    <w:rsid w:val="00D75823"/>
    <w:rsid w:val="00D75EEF"/>
    <w:rsid w:val="00D7786E"/>
    <w:rsid w:val="00D83AB8"/>
    <w:rsid w:val="00D87D63"/>
    <w:rsid w:val="00D979C1"/>
    <w:rsid w:val="00DA0637"/>
    <w:rsid w:val="00DA1581"/>
    <w:rsid w:val="00DA27DC"/>
    <w:rsid w:val="00DA4F23"/>
    <w:rsid w:val="00DC0575"/>
    <w:rsid w:val="00DD3C71"/>
    <w:rsid w:val="00DE43D9"/>
    <w:rsid w:val="00DE444D"/>
    <w:rsid w:val="00DF2015"/>
    <w:rsid w:val="00DF22BE"/>
    <w:rsid w:val="00DF30CB"/>
    <w:rsid w:val="00E03467"/>
    <w:rsid w:val="00E132C3"/>
    <w:rsid w:val="00E23E1B"/>
    <w:rsid w:val="00E24732"/>
    <w:rsid w:val="00E26D8D"/>
    <w:rsid w:val="00E34387"/>
    <w:rsid w:val="00E3768F"/>
    <w:rsid w:val="00E40E5C"/>
    <w:rsid w:val="00E41FDE"/>
    <w:rsid w:val="00E456F7"/>
    <w:rsid w:val="00E54567"/>
    <w:rsid w:val="00E6244B"/>
    <w:rsid w:val="00E62AF7"/>
    <w:rsid w:val="00E62BF6"/>
    <w:rsid w:val="00E748B7"/>
    <w:rsid w:val="00E779E0"/>
    <w:rsid w:val="00E835AF"/>
    <w:rsid w:val="00E853FC"/>
    <w:rsid w:val="00E87469"/>
    <w:rsid w:val="00EA54C3"/>
    <w:rsid w:val="00EA799F"/>
    <w:rsid w:val="00EB0C23"/>
    <w:rsid w:val="00EB23F8"/>
    <w:rsid w:val="00EB4E08"/>
    <w:rsid w:val="00EC1C02"/>
    <w:rsid w:val="00EC220F"/>
    <w:rsid w:val="00EC34D5"/>
    <w:rsid w:val="00ED28D8"/>
    <w:rsid w:val="00ED37ED"/>
    <w:rsid w:val="00ED6062"/>
    <w:rsid w:val="00ED7863"/>
    <w:rsid w:val="00EE7853"/>
    <w:rsid w:val="00EF0E6C"/>
    <w:rsid w:val="00EF1D54"/>
    <w:rsid w:val="00EF3C53"/>
    <w:rsid w:val="00F003C7"/>
    <w:rsid w:val="00F053C3"/>
    <w:rsid w:val="00F119EC"/>
    <w:rsid w:val="00F13F2E"/>
    <w:rsid w:val="00F1646B"/>
    <w:rsid w:val="00F24C72"/>
    <w:rsid w:val="00F319E6"/>
    <w:rsid w:val="00F3239B"/>
    <w:rsid w:val="00F32CA1"/>
    <w:rsid w:val="00F375A7"/>
    <w:rsid w:val="00F402E9"/>
    <w:rsid w:val="00F40AAF"/>
    <w:rsid w:val="00F4217E"/>
    <w:rsid w:val="00F4402D"/>
    <w:rsid w:val="00F45635"/>
    <w:rsid w:val="00F5491A"/>
    <w:rsid w:val="00F602F5"/>
    <w:rsid w:val="00F67A1E"/>
    <w:rsid w:val="00F722F1"/>
    <w:rsid w:val="00F74175"/>
    <w:rsid w:val="00F81B7E"/>
    <w:rsid w:val="00F93083"/>
    <w:rsid w:val="00F966A3"/>
    <w:rsid w:val="00FB1D75"/>
    <w:rsid w:val="00FB20B0"/>
    <w:rsid w:val="00FB413F"/>
    <w:rsid w:val="00FB4C7E"/>
    <w:rsid w:val="00FB6374"/>
    <w:rsid w:val="00FC0287"/>
    <w:rsid w:val="00FC0E07"/>
    <w:rsid w:val="00FC587E"/>
    <w:rsid w:val="00FD6832"/>
    <w:rsid w:val="00FE6AB5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874F7D3"/>
  <w15:chartTrackingRefBased/>
  <w15:docId w15:val="{F9C309E6-C62D-482F-921F-CAD055E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4C7E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78197E"/>
    <w:pPr>
      <w:spacing w:after="80"/>
      <w:jc w:val="center"/>
      <w:outlineLvl w:val="0"/>
    </w:pPr>
    <w:rPr>
      <w:b/>
      <w:caps/>
      <w:sz w:val="20"/>
      <w:szCs w:val="20"/>
    </w:rPr>
  </w:style>
  <w:style w:type="paragraph" w:styleId="Heading2">
    <w:name w:val="heading 2"/>
    <w:basedOn w:val="Normal"/>
    <w:next w:val="Normal"/>
    <w:qFormat/>
    <w:rsid w:val="0078197E"/>
    <w:pPr>
      <w:spacing w:after="80"/>
      <w:jc w:val="right"/>
      <w:outlineLvl w:val="1"/>
    </w:pPr>
    <w:rPr>
      <w:sz w:val="20"/>
    </w:rPr>
  </w:style>
  <w:style w:type="paragraph" w:styleId="Heading3">
    <w:name w:val="heading 3"/>
    <w:basedOn w:val="Normal"/>
    <w:next w:val="Normal"/>
    <w:qFormat/>
    <w:rsid w:val="0078197E"/>
    <w:pPr>
      <w:spacing w:after="80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pPr>
      <w:keepNext/>
      <w:spacing w:before="60"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before="60"/>
      <w:outlineLvl w:val="4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rsid w:val="000E7AF5"/>
    <w:pPr>
      <w:jc w:val="center"/>
    </w:pPr>
    <w:rPr>
      <w:b/>
      <w:caps/>
      <w:szCs w:val="16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paragraph" w:customStyle="1" w:styleId="FinePrint">
    <w:name w:val="Fine Print"/>
    <w:basedOn w:val="Normal"/>
    <w:link w:val="FinePrintChar"/>
    <w:rsid w:val="008350B3"/>
    <w:rPr>
      <w:sz w:val="12"/>
    </w:rPr>
  </w:style>
  <w:style w:type="character" w:customStyle="1" w:styleId="FinePrintChar">
    <w:name w:val="Fine Print Char"/>
    <w:link w:val="FinePrint"/>
    <w:rsid w:val="008350B3"/>
    <w:rPr>
      <w:rFonts w:ascii="Tahoma" w:hAnsi="Tahoma"/>
      <w:sz w:val="12"/>
      <w:szCs w:val="24"/>
      <w:lang w:val="en-US" w:eastAsia="en-US" w:bidi="ar-SA"/>
    </w:rPr>
  </w:style>
  <w:style w:type="paragraph" w:customStyle="1" w:styleId="Centered">
    <w:name w:val="Centered"/>
    <w:basedOn w:val="Normal"/>
    <w:rsid w:val="003758D7"/>
    <w:pPr>
      <w:jc w:val="center"/>
    </w:pPr>
  </w:style>
  <w:style w:type="paragraph" w:customStyle="1" w:styleId="Bold">
    <w:name w:val="Bold"/>
    <w:basedOn w:val="Normal"/>
    <w:link w:val="BoldChar"/>
    <w:rsid w:val="00CA2CD6"/>
    <w:rPr>
      <w:b/>
    </w:rPr>
  </w:style>
  <w:style w:type="paragraph" w:customStyle="1" w:styleId="CheckBox">
    <w:name w:val="Check Box"/>
    <w:basedOn w:val="Normal"/>
    <w:link w:val="CheckBoxChar"/>
    <w:rsid w:val="00A06691"/>
    <w:rPr>
      <w:rFonts w:ascii="Wingdings" w:hAnsi="Wingdings"/>
      <w:color w:val="333333"/>
      <w:sz w:val="20"/>
    </w:rPr>
  </w:style>
  <w:style w:type="character" w:customStyle="1" w:styleId="CheckBoxChar">
    <w:name w:val="Check Box Char"/>
    <w:link w:val="CheckBox"/>
    <w:rsid w:val="00A06691"/>
    <w:rPr>
      <w:rFonts w:ascii="Wingdings" w:hAnsi="Wingdings"/>
      <w:color w:val="333333"/>
      <w:szCs w:val="24"/>
      <w:lang w:val="en-US" w:eastAsia="en-US" w:bidi="ar-SA"/>
    </w:rPr>
  </w:style>
  <w:style w:type="paragraph" w:customStyle="1" w:styleId="LightGreylines">
    <w:name w:val="Light Grey lines"/>
    <w:basedOn w:val="Normal"/>
    <w:link w:val="LightGreylinesCharChar"/>
    <w:rsid w:val="009E71D3"/>
    <w:rPr>
      <w:color w:val="999999"/>
      <w:sz w:val="12"/>
    </w:rPr>
  </w:style>
  <w:style w:type="character" w:customStyle="1" w:styleId="LightGreylinesCharChar">
    <w:name w:val="Light Grey lines Char Char"/>
    <w:link w:val="LightGreylines"/>
    <w:rsid w:val="009E71D3"/>
    <w:rPr>
      <w:rFonts w:ascii="Tahoma" w:hAnsi="Tahoma"/>
      <w:color w:val="999999"/>
      <w:sz w:val="12"/>
      <w:szCs w:val="24"/>
      <w:lang w:val="en-US" w:eastAsia="en-US" w:bidi="ar-SA"/>
    </w:rPr>
  </w:style>
  <w:style w:type="character" w:customStyle="1" w:styleId="BoldChar">
    <w:name w:val="Bold Char"/>
    <w:link w:val="Bold"/>
    <w:rsid w:val="009C4A98"/>
    <w:rPr>
      <w:rFonts w:ascii="Tahoma" w:hAnsi="Tahoma"/>
      <w:b/>
      <w:sz w:val="16"/>
      <w:szCs w:val="24"/>
      <w:lang w:val="en-US" w:eastAsia="en-US" w:bidi="ar-SA"/>
    </w:rPr>
  </w:style>
  <w:style w:type="paragraph" w:customStyle="1" w:styleId="Terms">
    <w:name w:val="Terms"/>
    <w:basedOn w:val="Normal"/>
    <w:rsid w:val="009C4A98"/>
    <w:pPr>
      <w:spacing w:before="40"/>
    </w:pPr>
  </w:style>
  <w:style w:type="paragraph" w:customStyle="1" w:styleId="ShipperSignature">
    <w:name w:val="Shipper Signature"/>
    <w:basedOn w:val="Normal"/>
    <w:link w:val="ShipperSignatureChar"/>
    <w:rsid w:val="00A06691"/>
    <w:pPr>
      <w:spacing w:before="40"/>
    </w:pPr>
    <w:rPr>
      <w:b/>
    </w:rPr>
  </w:style>
  <w:style w:type="character" w:customStyle="1" w:styleId="ShipperSignatureChar">
    <w:name w:val="Shipper Signature Char"/>
    <w:link w:val="ShipperSignature"/>
    <w:rsid w:val="00A06691"/>
    <w:rPr>
      <w:rFonts w:ascii="Tahoma" w:hAnsi="Tahoma"/>
      <w:b/>
      <w:sz w:val="16"/>
      <w:szCs w:val="24"/>
      <w:lang w:val="en-US" w:eastAsia="en-US" w:bidi="ar-SA"/>
    </w:rPr>
  </w:style>
  <w:style w:type="paragraph" w:customStyle="1" w:styleId="BarCode">
    <w:name w:val="Bar Code"/>
    <w:basedOn w:val="Normal"/>
    <w:rsid w:val="009E71D3"/>
    <w:pPr>
      <w:spacing w:before="80" w:after="80"/>
      <w:jc w:val="center"/>
    </w:pPr>
    <w:rPr>
      <w:b/>
      <w:caps/>
      <w:outline/>
      <w:color w:val="808080"/>
      <w:sz w:val="24"/>
    </w:rPr>
  </w:style>
  <w:style w:type="paragraph" w:customStyle="1" w:styleId="BoldCentered">
    <w:name w:val="Bold Centered"/>
    <w:basedOn w:val="Bold"/>
    <w:rsid w:val="004D59AF"/>
    <w:pPr>
      <w:jc w:val="center"/>
    </w:pPr>
  </w:style>
  <w:style w:type="paragraph" w:customStyle="1" w:styleId="Signatureheading">
    <w:name w:val="Signature heading"/>
    <w:basedOn w:val="Bold"/>
    <w:rsid w:val="000B3AA5"/>
    <w:pPr>
      <w:spacing w:after="120"/>
    </w:pPr>
    <w:rPr>
      <w:bCs/>
      <w:szCs w:val="20"/>
    </w:rPr>
  </w:style>
  <w:style w:type="paragraph" w:styleId="NormalWeb">
    <w:name w:val="Normal (Web)"/>
    <w:basedOn w:val="Normal"/>
    <w:uiPriority w:val="99"/>
    <w:unhideWhenUsed/>
    <w:rsid w:val="00E6244B"/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Normal"/>
    <w:rsid w:val="0059148F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A27DC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ui-provider">
    <w:name w:val="ui-provider"/>
    <w:basedOn w:val="DefaultParagraphFont"/>
    <w:rsid w:val="00427606"/>
  </w:style>
  <w:style w:type="paragraph" w:styleId="PlainText">
    <w:name w:val="Plain Text"/>
    <w:basedOn w:val="Normal"/>
    <w:link w:val="PlainTextChar"/>
    <w:uiPriority w:val="99"/>
    <w:unhideWhenUsed/>
    <w:rsid w:val="00A637F5"/>
    <w:rPr>
      <w:rFonts w:ascii="Congenial Light" w:hAnsi="Congenial Light"/>
      <w:kern w:val="2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37F5"/>
    <w:rPr>
      <w:rFonts w:ascii="Congenial Light" w:hAnsi="Congenial Light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IKERO~1\LOCALS~1\Temp\TCD299.tmp\Bill%20of%20lad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832da1-e108-4f79-b70d-081419c7a4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B30BD5F607A40A4DE04501A9E9576" ma:contentTypeVersion="9" ma:contentTypeDescription="Create a new document." ma:contentTypeScope="" ma:versionID="90f8a4dc945c605195620e952f5d8b77">
  <xsd:schema xmlns:xsd="http://www.w3.org/2001/XMLSchema" xmlns:xs="http://www.w3.org/2001/XMLSchema" xmlns:p="http://schemas.microsoft.com/office/2006/metadata/properties" xmlns:ns3="c0832da1-e108-4f79-b70d-081419c7a4b3" targetNamespace="http://schemas.microsoft.com/office/2006/metadata/properties" ma:root="true" ma:fieldsID="d5b84ced7bc21e21b7336265880bb4a2" ns3:_="">
    <xsd:import namespace="c0832da1-e108-4f79-b70d-081419c7a4b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32da1-e108-4f79-b70d-081419c7a4b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6D7CF7-E57F-414C-9F71-D599BB509C5A}">
  <ds:schemaRefs>
    <ds:schemaRef ds:uri="http://schemas.microsoft.com/office/2006/metadata/properties"/>
    <ds:schemaRef ds:uri="http://schemas.microsoft.com/office/infopath/2007/PartnerControls"/>
    <ds:schemaRef ds:uri="c0832da1-e108-4f79-b70d-081419c7a4b3"/>
  </ds:schemaRefs>
</ds:datastoreItem>
</file>

<file path=customXml/itemProps2.xml><?xml version="1.0" encoding="utf-8"?>
<ds:datastoreItem xmlns:ds="http://schemas.openxmlformats.org/officeDocument/2006/customXml" ds:itemID="{606861A7-2EFC-4DD3-8CE1-2BEBF207DD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9EE01-F061-4DB4-8655-3C0DA5F6E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32da1-e108-4f79-b70d-081419c7a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of lading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Microsoft Corporation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Jamary Lowthan</dc:creator>
  <cp:keywords/>
  <cp:lastModifiedBy>Regina Serrano</cp:lastModifiedBy>
  <cp:revision>2</cp:revision>
  <cp:lastPrinted>2008-12-04T18:48:00Z</cp:lastPrinted>
  <dcterms:created xsi:type="dcterms:W3CDTF">2026-06-17T18:52:00Z</dcterms:created>
  <dcterms:modified xsi:type="dcterms:W3CDTF">2026-06-17T18:52:00Z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MSIP_Label_f7e64d13-d8d0-4de5-8187-9614de484b90_Enabled">
    <vt:lpwstr>true</vt:lpwstr>
  </property>
  <property fmtid="{D5CDD505-2E9C-101B-9397-08002B2CF9AE}" pid="4" name="MSIP_Label_f7e64d13-d8d0-4de5-8187-9614de484b90_SetDate">
    <vt:lpwstr>2023-07-18T17:32:15Z</vt:lpwstr>
  </property>
  <property fmtid="{D5CDD505-2E9C-101B-9397-08002B2CF9AE}" pid="5" name="MSIP_Label_f7e64d13-d8d0-4de5-8187-9614de484b90_Method">
    <vt:lpwstr>Standard</vt:lpwstr>
  </property>
  <property fmtid="{D5CDD505-2E9C-101B-9397-08002B2CF9AE}" pid="6" name="MSIP_Label_f7e64d13-d8d0-4de5-8187-9614de484b90_Name">
    <vt:lpwstr>f7e64d13-d8d0-4de5-8187-9614de484b90</vt:lpwstr>
  </property>
  <property fmtid="{D5CDD505-2E9C-101B-9397-08002B2CF9AE}" pid="7" name="MSIP_Label_f7e64d13-d8d0-4de5-8187-9614de484b90_SiteId">
    <vt:lpwstr>c4dde173-b56e-463d-a6e0-0983142ad7ed</vt:lpwstr>
  </property>
  <property fmtid="{D5CDD505-2E9C-101B-9397-08002B2CF9AE}" pid="8" name="MSIP_Label_f7e64d13-d8d0-4de5-8187-9614de484b90_ActionId">
    <vt:lpwstr>d42afec2-99d8-4b9b-8c4d-8f3a587e9ab2</vt:lpwstr>
  </property>
  <property fmtid="{D5CDD505-2E9C-101B-9397-08002B2CF9AE}" pid="9" name="MSIP_Label_f7e64d13-d8d0-4de5-8187-9614de484b90_ContentBits">
    <vt:lpwstr>0</vt:lpwstr>
  </property>
  <property fmtid="{D5CDD505-2E9C-101B-9397-08002B2CF9AE}" pid="10" name="ContentTypeId">
    <vt:lpwstr>0x010100A0EB30BD5F607A40A4DE04501A9E9576</vt:lpwstr>
  </property>
</Properties>
</file>